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Cuglieri -old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